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1EDA" w:rsidRPr="00161EDA" w:rsidRDefault="00161EDA" w:rsidP="00161EDA">
      <w:pPr>
        <w:jc w:val="center"/>
        <w:rPr>
          <w:sz w:val="36"/>
          <w:szCs w:val="36"/>
        </w:rPr>
      </w:pPr>
      <w:r w:rsidRPr="00161EDA">
        <w:rPr>
          <w:rFonts w:hint="eastAsia"/>
          <w:sz w:val="36"/>
          <w:szCs w:val="36"/>
        </w:rPr>
        <w:t>事</w:t>
      </w:r>
      <w:r>
        <w:rPr>
          <w:rFonts w:hint="eastAsia"/>
          <w:sz w:val="36"/>
          <w:szCs w:val="36"/>
        </w:rPr>
        <w:t xml:space="preserve">　</w:t>
      </w:r>
      <w:r w:rsidRPr="00161EDA">
        <w:rPr>
          <w:rFonts w:hint="eastAsia"/>
          <w:sz w:val="36"/>
          <w:szCs w:val="36"/>
        </w:rPr>
        <w:t>業</w:t>
      </w:r>
      <w:r>
        <w:rPr>
          <w:rFonts w:hint="eastAsia"/>
          <w:sz w:val="36"/>
          <w:szCs w:val="36"/>
        </w:rPr>
        <w:t xml:space="preserve">　</w:t>
      </w:r>
      <w:r w:rsidRPr="00161EDA">
        <w:rPr>
          <w:rFonts w:hint="eastAsia"/>
          <w:sz w:val="36"/>
          <w:szCs w:val="36"/>
        </w:rPr>
        <w:t>計</w:t>
      </w:r>
      <w:r>
        <w:rPr>
          <w:rFonts w:hint="eastAsia"/>
          <w:sz w:val="36"/>
          <w:szCs w:val="36"/>
        </w:rPr>
        <w:t xml:space="preserve">　</w:t>
      </w:r>
      <w:r w:rsidRPr="00161EDA">
        <w:rPr>
          <w:rFonts w:hint="eastAsia"/>
          <w:sz w:val="36"/>
          <w:szCs w:val="36"/>
        </w:rPr>
        <w:t>画</w:t>
      </w:r>
    </w:p>
    <w:p w:rsidR="00E71D15" w:rsidRDefault="00161EDA" w:rsidP="00161EDA">
      <w:pPr>
        <w:jc w:val="center"/>
      </w:pPr>
      <w:r>
        <w:rPr>
          <w:rFonts w:hint="eastAsia"/>
        </w:rPr>
        <w:t>（一般住宅の場合</w:t>
      </w:r>
      <w:r w:rsidR="0080063D">
        <w:rPr>
          <w:rFonts w:hint="eastAsia"/>
        </w:rPr>
        <w:t>の記載例</w:t>
      </w:r>
      <w:r>
        <w:rPr>
          <w:rFonts w:hint="eastAsia"/>
        </w:rPr>
        <w:t>）</w:t>
      </w:r>
    </w:p>
    <w:p w:rsidR="00BE6EEE" w:rsidRDefault="00B63488">
      <w:r>
        <w:rPr>
          <w:rFonts w:hint="eastAsia"/>
        </w:rPr>
        <w:t>１</w:t>
      </w:r>
      <w:r w:rsidR="00BE6EEE">
        <w:rPr>
          <w:rFonts w:hint="eastAsia"/>
        </w:rPr>
        <w:t xml:space="preserve">　土地の選定理由</w:t>
      </w:r>
    </w:p>
    <w:p w:rsidR="00BE6EEE" w:rsidRDefault="00E71D15">
      <w:r>
        <w:rPr>
          <w:rFonts w:hint="eastAsia"/>
        </w:rPr>
        <w:t xml:space="preserve">　　　申請地は道路にも面しており希望通りの土地であったので選定した。</w:t>
      </w:r>
    </w:p>
    <w:p w:rsidR="00E71D15" w:rsidRDefault="00E71D15"/>
    <w:p w:rsidR="00E71D15" w:rsidRDefault="00B63488">
      <w:r>
        <w:rPr>
          <w:rFonts w:hint="eastAsia"/>
        </w:rPr>
        <w:t>２</w:t>
      </w:r>
      <w:r w:rsidR="00E71D15">
        <w:rPr>
          <w:rFonts w:hint="eastAsia"/>
        </w:rPr>
        <w:t xml:space="preserve">　事業の目的及び必要性</w:t>
      </w:r>
    </w:p>
    <w:p w:rsidR="00E71D15" w:rsidRDefault="00E71D15">
      <w:r>
        <w:rPr>
          <w:rFonts w:hint="eastAsia"/>
        </w:rPr>
        <w:t xml:space="preserve">　　　目　的　　宅地　　居宅　１棟　　車庫　１棟　　倉庫　１棟</w:t>
      </w:r>
    </w:p>
    <w:p w:rsidR="00E71D15" w:rsidRPr="00E71D15" w:rsidRDefault="00E71D15" w:rsidP="00A80C1B">
      <w:pPr>
        <w:ind w:left="1418" w:hangingChars="675" w:hanging="1418"/>
      </w:pPr>
      <w:r>
        <w:rPr>
          <w:rFonts w:hint="eastAsia"/>
        </w:rPr>
        <w:t xml:space="preserve">　　　必要性　　現在、実家に両親と同居しているが子供も大きくなり家も手狭になった。</w:t>
      </w:r>
      <w:r w:rsidR="00A80C1B">
        <w:rPr>
          <w:rFonts w:hint="eastAsia"/>
        </w:rPr>
        <w:t>また、子どもたちの学校への通学時間も短縮できるので早急に転用したい。</w:t>
      </w:r>
    </w:p>
    <w:p w:rsidR="00E71D15" w:rsidRDefault="00E71D15"/>
    <w:p w:rsidR="00A80C1B" w:rsidRDefault="00B63488">
      <w:r>
        <w:rPr>
          <w:rFonts w:hint="eastAsia"/>
        </w:rPr>
        <w:t>３</w:t>
      </w:r>
      <w:r w:rsidR="00A80C1B">
        <w:rPr>
          <w:rFonts w:hint="eastAsia"/>
        </w:rPr>
        <w:t xml:space="preserve">　計画の概要</w:t>
      </w:r>
    </w:p>
    <w:p w:rsidR="00E71D15" w:rsidRDefault="00A80C1B" w:rsidP="00A80C1B">
      <w:pPr>
        <w:ind w:firstLineChars="200" w:firstLine="420"/>
      </w:pPr>
      <w:r>
        <w:rPr>
          <w:rFonts w:hint="eastAsia"/>
        </w:rPr>
        <w:t>（事業面積、転用面積）</w:t>
      </w:r>
    </w:p>
    <w:p w:rsidR="00BE6EEE" w:rsidRDefault="00A80C1B">
      <w:r>
        <w:rPr>
          <w:rFonts w:hint="eastAsia"/>
        </w:rPr>
        <w:t xml:space="preserve">　　　事業面積　　　　　　㎡</w:t>
      </w:r>
      <w:r w:rsidR="00B63488">
        <w:rPr>
          <w:rFonts w:hint="eastAsia"/>
        </w:rPr>
        <w:t>、転用面積　　　　　　㎡</w:t>
      </w:r>
    </w:p>
    <w:p w:rsidR="00A80C1B" w:rsidRDefault="00A80C1B">
      <w:r>
        <w:rPr>
          <w:rFonts w:hint="eastAsia"/>
        </w:rPr>
        <w:t xml:space="preserve">　　　事業費　　　　　　　　　　　　　円</w:t>
      </w:r>
    </w:p>
    <w:p w:rsidR="00BE6EEE" w:rsidRDefault="00A80C1B">
      <w:r>
        <w:rPr>
          <w:rFonts w:hint="eastAsia"/>
        </w:rPr>
        <w:t xml:space="preserve">　　　資金調達　　融資を受ける。</w:t>
      </w:r>
    </w:p>
    <w:p w:rsidR="00A80C1B" w:rsidRPr="00491743" w:rsidRDefault="00A80C1B"/>
    <w:p w:rsidR="00A80C1B" w:rsidRDefault="00A80C1B" w:rsidP="00A80C1B">
      <w:pPr>
        <w:ind w:firstLineChars="200" w:firstLine="420"/>
      </w:pPr>
      <w:r>
        <w:rPr>
          <w:rFonts w:hint="eastAsia"/>
        </w:rPr>
        <w:t>（土地利用計画、建物又は施設の概要等）</w:t>
      </w:r>
    </w:p>
    <w:p w:rsidR="00A80C1B" w:rsidRDefault="00A80C1B" w:rsidP="00A80C1B">
      <w:r>
        <w:rPr>
          <w:rFonts w:hint="eastAsia"/>
        </w:rPr>
        <w:t xml:space="preserve">　　　居宅　　１棟　　　　　</w:t>
      </w:r>
      <w:r>
        <w:rPr>
          <w:rFonts w:hint="eastAsia"/>
        </w:rPr>
        <w:t>.</w:t>
      </w:r>
      <w:r>
        <w:rPr>
          <w:rFonts w:hint="eastAsia"/>
        </w:rPr>
        <w:t xml:space="preserve">　　　㎡</w:t>
      </w:r>
    </w:p>
    <w:p w:rsidR="00A80C1B" w:rsidRDefault="00A80C1B" w:rsidP="00A80C1B">
      <w:r>
        <w:rPr>
          <w:rFonts w:hint="eastAsia"/>
        </w:rPr>
        <w:t xml:space="preserve">　　　車庫　　１棟　　　　　</w:t>
      </w:r>
      <w:r>
        <w:rPr>
          <w:rFonts w:hint="eastAsia"/>
        </w:rPr>
        <w:t>.</w:t>
      </w:r>
      <w:r>
        <w:rPr>
          <w:rFonts w:hint="eastAsia"/>
        </w:rPr>
        <w:t xml:space="preserve">　　　㎡</w:t>
      </w:r>
    </w:p>
    <w:p w:rsidR="00BE6EEE" w:rsidRDefault="00A80C1B" w:rsidP="00A80C1B">
      <w:r>
        <w:rPr>
          <w:rFonts w:hint="eastAsia"/>
        </w:rPr>
        <w:t xml:space="preserve">　　　倉庫　　１棟　　　　　</w:t>
      </w:r>
      <w:r>
        <w:rPr>
          <w:rFonts w:hint="eastAsia"/>
        </w:rPr>
        <w:t>.</w:t>
      </w:r>
      <w:r>
        <w:rPr>
          <w:rFonts w:hint="eastAsia"/>
        </w:rPr>
        <w:t xml:space="preserve">　　　㎡</w:t>
      </w:r>
    </w:p>
    <w:p w:rsidR="00161EDA" w:rsidRDefault="00161EDA"/>
    <w:p w:rsidR="00161EDA" w:rsidRDefault="00B63488">
      <w:r>
        <w:rPr>
          <w:rFonts w:hint="eastAsia"/>
        </w:rPr>
        <w:t>４</w:t>
      </w:r>
      <w:r w:rsidR="00A80C1B">
        <w:rPr>
          <w:rFonts w:hint="eastAsia"/>
        </w:rPr>
        <w:t xml:space="preserve">　給</w:t>
      </w:r>
      <w:r>
        <w:rPr>
          <w:rFonts w:hint="eastAsia"/>
        </w:rPr>
        <w:t>排水</w:t>
      </w:r>
      <w:r w:rsidR="00A80C1B">
        <w:rPr>
          <w:rFonts w:hint="eastAsia"/>
        </w:rPr>
        <w:t>計画</w:t>
      </w:r>
    </w:p>
    <w:p w:rsidR="00B63488" w:rsidRDefault="00A80C1B">
      <w:r>
        <w:rPr>
          <w:rFonts w:hint="eastAsia"/>
        </w:rPr>
        <w:t xml:space="preserve">　　（給水</w:t>
      </w:r>
      <w:r w:rsidR="00B63488">
        <w:rPr>
          <w:rFonts w:hint="eastAsia"/>
        </w:rPr>
        <w:t>方法、給水量及び給水可能性の検討</w:t>
      </w:r>
      <w:r>
        <w:rPr>
          <w:rFonts w:hint="eastAsia"/>
        </w:rPr>
        <w:t>）</w:t>
      </w:r>
    </w:p>
    <w:p w:rsidR="00A80C1B" w:rsidRDefault="00A80C1B" w:rsidP="00B63488">
      <w:pPr>
        <w:ind w:firstLineChars="300" w:firstLine="630"/>
      </w:pPr>
      <w:r>
        <w:rPr>
          <w:rFonts w:hint="eastAsia"/>
        </w:rPr>
        <w:t>町上水道を利用する。</w:t>
      </w:r>
    </w:p>
    <w:p w:rsidR="00B63488" w:rsidRDefault="00A80C1B" w:rsidP="00960DAE">
      <w:pPr>
        <w:ind w:left="1418" w:hangingChars="675" w:hanging="1418"/>
      </w:pPr>
      <w:r>
        <w:rPr>
          <w:rFonts w:hint="eastAsia"/>
        </w:rPr>
        <w:t xml:space="preserve">　　（</w:t>
      </w:r>
      <w:r w:rsidR="00B63488">
        <w:rPr>
          <w:rFonts w:hint="eastAsia"/>
        </w:rPr>
        <w:t>雨水、生活雑排水・汚水のそれぞれの処理方法</w:t>
      </w:r>
      <w:r>
        <w:rPr>
          <w:rFonts w:hint="eastAsia"/>
        </w:rPr>
        <w:t>）</w:t>
      </w:r>
    </w:p>
    <w:p w:rsidR="00A80C1B" w:rsidRDefault="00A80C1B" w:rsidP="00B63488">
      <w:pPr>
        <w:ind w:leftChars="270" w:left="567" w:firstLineChars="30" w:firstLine="63"/>
      </w:pPr>
      <w:r>
        <w:rPr>
          <w:rFonts w:hint="eastAsia"/>
        </w:rPr>
        <w:t>生活排水については、町下水道を利用する。雨水等については、</w:t>
      </w:r>
      <w:r w:rsidR="00960DAE">
        <w:rPr>
          <w:rFonts w:hint="eastAsia"/>
        </w:rPr>
        <w:t>敷地内に排水路を作り近隣の用悪水路に流す。</w:t>
      </w:r>
    </w:p>
    <w:p w:rsidR="00A80C1B" w:rsidRDefault="00A80C1B">
      <w:r>
        <w:rPr>
          <w:rFonts w:hint="eastAsia"/>
        </w:rPr>
        <w:t xml:space="preserve">　　</w:t>
      </w:r>
    </w:p>
    <w:p w:rsidR="00161EDA" w:rsidRDefault="00B63488">
      <w:r>
        <w:rPr>
          <w:rFonts w:hint="eastAsia"/>
        </w:rPr>
        <w:t>５</w:t>
      </w:r>
      <w:r w:rsidR="00960DAE">
        <w:rPr>
          <w:rFonts w:hint="eastAsia"/>
        </w:rPr>
        <w:t xml:space="preserve">　被害防除計画</w:t>
      </w:r>
    </w:p>
    <w:p w:rsidR="00B63488" w:rsidRDefault="00960DAE">
      <w:r>
        <w:rPr>
          <w:rFonts w:hint="eastAsia"/>
        </w:rPr>
        <w:t xml:space="preserve">　</w:t>
      </w:r>
      <w:r w:rsidR="00B63488">
        <w:rPr>
          <w:rFonts w:hint="eastAsia"/>
        </w:rPr>
        <w:t>（１）造成中の被害防除対策</w:t>
      </w:r>
    </w:p>
    <w:p w:rsidR="00B63488" w:rsidRDefault="00960DAE" w:rsidP="00B63488">
      <w:pPr>
        <w:ind w:firstLineChars="200" w:firstLine="420"/>
      </w:pPr>
      <w:r>
        <w:rPr>
          <w:rFonts w:hint="eastAsia"/>
        </w:rPr>
        <w:t xml:space="preserve">　（造成</w:t>
      </w:r>
      <w:r w:rsidR="00B63488">
        <w:rPr>
          <w:rFonts w:hint="eastAsia"/>
        </w:rPr>
        <w:t>に係る土地の流出、たい積、崩壊への対応策</w:t>
      </w:r>
      <w:r>
        <w:rPr>
          <w:rFonts w:hint="eastAsia"/>
        </w:rPr>
        <w:t>）</w:t>
      </w:r>
    </w:p>
    <w:p w:rsidR="00491743" w:rsidRDefault="00491743" w:rsidP="00B63488">
      <w:pPr>
        <w:ind w:firstLineChars="200" w:firstLine="420"/>
      </w:pPr>
      <w:r>
        <w:rPr>
          <w:rFonts w:hint="eastAsia"/>
        </w:rPr>
        <w:t xml:space="preserve">　盛土の高さ：</w:t>
      </w:r>
    </w:p>
    <w:p w:rsidR="00491743" w:rsidRDefault="00491743" w:rsidP="00B63488">
      <w:pPr>
        <w:ind w:firstLineChars="200" w:firstLine="420"/>
      </w:pPr>
      <w:r>
        <w:rPr>
          <w:rFonts w:hint="eastAsia"/>
        </w:rPr>
        <w:t xml:space="preserve">　隣接地との関係：</w:t>
      </w:r>
    </w:p>
    <w:p w:rsidR="00491743" w:rsidRDefault="00491743" w:rsidP="00B63488">
      <w:pPr>
        <w:ind w:firstLineChars="200" w:firstLine="420"/>
      </w:pPr>
      <w:r>
        <w:rPr>
          <w:rFonts w:hint="eastAsia"/>
        </w:rPr>
        <w:t xml:space="preserve">　具体的方法：整地、転圧、盛土の整形、境界ブロック設置</w:t>
      </w:r>
    </w:p>
    <w:p w:rsidR="00960DAE" w:rsidRDefault="00960DAE" w:rsidP="00B63488">
      <w:pPr>
        <w:ind w:firstLineChars="300" w:firstLine="630"/>
      </w:pPr>
      <w:r>
        <w:rPr>
          <w:rFonts w:hint="eastAsia"/>
        </w:rPr>
        <w:t>近隣に影響を与えないように充分気を付ける。</w:t>
      </w:r>
    </w:p>
    <w:p w:rsidR="00960DAE" w:rsidRDefault="00960DAE">
      <w:r>
        <w:rPr>
          <w:rFonts w:hint="eastAsia"/>
        </w:rPr>
        <w:t xml:space="preserve">　</w:t>
      </w:r>
      <w:r w:rsidR="00B63488">
        <w:rPr>
          <w:rFonts w:hint="eastAsia"/>
        </w:rPr>
        <w:t>（２）</w:t>
      </w:r>
      <w:r>
        <w:rPr>
          <w:rFonts w:hint="eastAsia"/>
        </w:rPr>
        <w:t>完成後の防除方策</w:t>
      </w:r>
    </w:p>
    <w:p w:rsidR="00B63488" w:rsidRDefault="00B63488">
      <w:r>
        <w:rPr>
          <w:rFonts w:hint="eastAsia"/>
        </w:rPr>
        <w:t xml:space="preserve">　　　（ガス、湧水、捨石及び粉じん等により付近の農業等への影響の有無、対応策）</w:t>
      </w:r>
    </w:p>
    <w:p w:rsidR="00B63488" w:rsidRDefault="00B63488">
      <w:r>
        <w:rPr>
          <w:rFonts w:hint="eastAsia"/>
        </w:rPr>
        <w:t xml:space="preserve">　　　（近隣農地への被害防除方策：日照、通風、耕作等への影響及びその対応策）　</w:t>
      </w:r>
    </w:p>
    <w:p w:rsidR="000A5D0E" w:rsidRDefault="0080063D" w:rsidP="00961039">
      <w:pPr>
        <w:ind w:left="567" w:hangingChars="270" w:hanging="567"/>
      </w:pPr>
      <w:r>
        <w:rPr>
          <w:rFonts w:hint="eastAsia"/>
        </w:rPr>
        <w:t xml:space="preserve">　　　　周辺農地の通風及び日照に配慮し、高建築物は造らない。</w:t>
      </w:r>
      <w:r w:rsidR="00961039">
        <w:rPr>
          <w:rFonts w:hint="eastAsia"/>
        </w:rPr>
        <w:t>高樹木等は植栽しないようにする。</w:t>
      </w:r>
      <w:r w:rsidR="000A5D0E">
        <w:rPr>
          <w:rFonts w:hint="eastAsia"/>
        </w:rPr>
        <w:t>その他周辺への影響はないと考えるが、周辺農地等に被害が生じた場合、及び生じる恐れがある場合は、申請者が責任をもって解決する。</w:t>
      </w:r>
    </w:p>
    <w:p w:rsidR="008E4511" w:rsidRDefault="008E4511" w:rsidP="00961039">
      <w:pPr>
        <w:ind w:left="567" w:hangingChars="270" w:hanging="567"/>
      </w:pPr>
    </w:p>
    <w:p w:rsidR="00961039" w:rsidRDefault="00961039" w:rsidP="00961039">
      <w:pPr>
        <w:ind w:firstLineChars="2000" w:firstLine="4200"/>
      </w:pPr>
      <w:r>
        <w:rPr>
          <w:rFonts w:hint="eastAsia"/>
        </w:rPr>
        <w:t>住所</w:t>
      </w:r>
    </w:p>
    <w:p w:rsidR="00960DAE" w:rsidRDefault="00961039" w:rsidP="00961039">
      <w:pPr>
        <w:ind w:firstLineChars="2000" w:firstLine="4200"/>
      </w:pPr>
      <w:r>
        <w:rPr>
          <w:rFonts w:hint="eastAsia"/>
        </w:rPr>
        <w:t xml:space="preserve">氏名　　　　　　　　　　　</w:t>
      </w:r>
      <w:r w:rsidR="0055385D">
        <w:rPr>
          <w:rFonts w:hint="eastAsia"/>
        </w:rPr>
        <w:t xml:space="preserve">　　　印</w:t>
      </w:r>
    </w:p>
    <w:p w:rsidR="000A5D0E" w:rsidRDefault="000A5D0E" w:rsidP="00961039">
      <w:pPr>
        <w:ind w:firstLineChars="2000" w:firstLine="4200"/>
      </w:pPr>
    </w:p>
    <w:p w:rsidR="00491743" w:rsidRDefault="00491743" w:rsidP="00961039">
      <w:pPr>
        <w:ind w:firstLineChars="2000" w:firstLine="4200"/>
      </w:pPr>
    </w:p>
    <w:p w:rsidR="00491743" w:rsidRDefault="00491743" w:rsidP="00961039">
      <w:pPr>
        <w:ind w:firstLineChars="2000" w:firstLine="4200"/>
      </w:pPr>
    </w:p>
    <w:p w:rsidR="00491743" w:rsidRDefault="00491743" w:rsidP="00491743">
      <w:pPr>
        <w:jc w:val="center"/>
      </w:pPr>
      <w:r>
        <w:rPr>
          <w:rFonts w:hint="eastAsia"/>
        </w:rPr>
        <w:t>～～～～～～～～～～～～～～～～～～～～～～～～</w:t>
      </w:r>
    </w:p>
    <w:p w:rsidR="000A5D0E" w:rsidRDefault="000A5D0E" w:rsidP="00961039">
      <w:pPr>
        <w:ind w:firstLineChars="2000" w:firstLine="4200"/>
      </w:pPr>
    </w:p>
    <w:p w:rsidR="000A5D0E" w:rsidRDefault="000A5D0E" w:rsidP="000A5D0E">
      <w:pPr>
        <w:jc w:val="left"/>
      </w:pPr>
      <w:r>
        <w:rPr>
          <w:rFonts w:hint="eastAsia"/>
        </w:rPr>
        <w:t>７　転用することによって生ずる付近の土地・作物・家畜等の被害防除施設概要</w:t>
      </w:r>
    </w:p>
    <w:p w:rsidR="000A5D0E" w:rsidRDefault="000A5D0E" w:rsidP="000A5D0E">
      <w:pPr>
        <w:ind w:firstLineChars="200" w:firstLine="420"/>
        <w:jc w:val="left"/>
      </w:pPr>
      <w:r>
        <w:rPr>
          <w:rFonts w:hint="eastAsia"/>
        </w:rPr>
        <w:t>（記載例）</w:t>
      </w:r>
    </w:p>
    <w:p w:rsidR="000A5D0E" w:rsidRDefault="000A5D0E" w:rsidP="000A5D0E">
      <w:pPr>
        <w:ind w:firstLineChars="200" w:firstLine="420"/>
        <w:jc w:val="left"/>
      </w:pPr>
    </w:p>
    <w:p w:rsidR="000A5D0E" w:rsidRDefault="00134511" w:rsidP="000A5D0E">
      <w:pPr>
        <w:ind w:firstLineChars="200" w:firstLine="420"/>
        <w:jc w:val="left"/>
      </w:pPr>
      <w:r>
        <w:rPr>
          <w:rFonts w:hint="eastAsia"/>
        </w:rPr>
        <w:t xml:space="preserve">　北、東側　宅地のため被害はないと思われ</w:t>
      </w:r>
      <w:r w:rsidR="002A1E8F">
        <w:rPr>
          <w:rFonts w:hint="eastAsia"/>
        </w:rPr>
        <w:t>ます</w:t>
      </w:r>
      <w:r>
        <w:rPr>
          <w:rFonts w:hint="eastAsia"/>
        </w:rPr>
        <w:t>。</w:t>
      </w:r>
    </w:p>
    <w:p w:rsidR="00134511" w:rsidRDefault="00134511" w:rsidP="000A5D0E">
      <w:pPr>
        <w:ind w:firstLineChars="200" w:firstLine="420"/>
        <w:jc w:val="left"/>
      </w:pPr>
      <w:r>
        <w:rPr>
          <w:rFonts w:hint="eastAsia"/>
        </w:rPr>
        <w:t xml:space="preserve">　西、南側　農地はありますが、日照、通風共に</w:t>
      </w:r>
      <w:r w:rsidR="00877A88">
        <w:rPr>
          <w:rFonts w:hint="eastAsia"/>
        </w:rPr>
        <w:t>支障</w:t>
      </w:r>
      <w:r w:rsidR="00265669">
        <w:rPr>
          <w:rFonts w:hint="eastAsia"/>
        </w:rPr>
        <w:t>は</w:t>
      </w:r>
      <w:bookmarkStart w:id="0" w:name="_GoBack"/>
      <w:bookmarkEnd w:id="0"/>
      <w:r>
        <w:rPr>
          <w:rFonts w:hint="eastAsia"/>
        </w:rPr>
        <w:t>ありません。</w:t>
      </w:r>
    </w:p>
    <w:p w:rsidR="002A1E8F" w:rsidRDefault="002A1E8F" w:rsidP="000A5D0E">
      <w:pPr>
        <w:ind w:firstLineChars="200" w:firstLine="420"/>
        <w:jc w:val="left"/>
      </w:pPr>
      <w:r>
        <w:rPr>
          <w:rFonts w:hint="eastAsia"/>
        </w:rPr>
        <w:t xml:space="preserve">　申請に係る有事の際は申請人おいて対応処理を行います。</w:t>
      </w:r>
    </w:p>
    <w:p w:rsidR="002A1E8F" w:rsidRDefault="002A1E8F" w:rsidP="000A5D0E">
      <w:pPr>
        <w:ind w:firstLineChars="200" w:firstLine="420"/>
        <w:jc w:val="left"/>
      </w:pPr>
    </w:p>
    <w:p w:rsidR="005F47F9" w:rsidRDefault="005F47F9">
      <w:pPr>
        <w:widowControl/>
        <w:jc w:val="left"/>
      </w:pPr>
      <w:r>
        <w:br w:type="page"/>
      </w:r>
    </w:p>
    <w:p w:rsidR="005F47F9" w:rsidRPr="00161EDA" w:rsidRDefault="005F47F9" w:rsidP="005F47F9">
      <w:pPr>
        <w:jc w:val="center"/>
        <w:rPr>
          <w:sz w:val="36"/>
          <w:szCs w:val="36"/>
        </w:rPr>
      </w:pPr>
      <w:r w:rsidRPr="00161EDA">
        <w:rPr>
          <w:rFonts w:hint="eastAsia"/>
          <w:sz w:val="36"/>
          <w:szCs w:val="36"/>
        </w:rPr>
        <w:lastRenderedPageBreak/>
        <w:t>事</w:t>
      </w:r>
      <w:r>
        <w:rPr>
          <w:rFonts w:hint="eastAsia"/>
          <w:sz w:val="36"/>
          <w:szCs w:val="36"/>
        </w:rPr>
        <w:t xml:space="preserve">　</w:t>
      </w:r>
      <w:r w:rsidRPr="00161EDA">
        <w:rPr>
          <w:rFonts w:hint="eastAsia"/>
          <w:sz w:val="36"/>
          <w:szCs w:val="36"/>
        </w:rPr>
        <w:t>業</w:t>
      </w:r>
      <w:r>
        <w:rPr>
          <w:rFonts w:hint="eastAsia"/>
          <w:sz w:val="36"/>
          <w:szCs w:val="36"/>
        </w:rPr>
        <w:t xml:space="preserve">　</w:t>
      </w:r>
      <w:r w:rsidRPr="00161EDA">
        <w:rPr>
          <w:rFonts w:hint="eastAsia"/>
          <w:sz w:val="36"/>
          <w:szCs w:val="36"/>
        </w:rPr>
        <w:t>計</w:t>
      </w:r>
      <w:r>
        <w:rPr>
          <w:rFonts w:hint="eastAsia"/>
          <w:sz w:val="36"/>
          <w:szCs w:val="36"/>
        </w:rPr>
        <w:t xml:space="preserve">　</w:t>
      </w:r>
      <w:r w:rsidRPr="00161EDA">
        <w:rPr>
          <w:rFonts w:hint="eastAsia"/>
          <w:sz w:val="36"/>
          <w:szCs w:val="36"/>
        </w:rPr>
        <w:t>画</w:t>
      </w:r>
    </w:p>
    <w:p w:rsidR="005F47F9" w:rsidRDefault="005F47F9" w:rsidP="005F47F9">
      <w:pPr>
        <w:jc w:val="center"/>
      </w:pPr>
      <w:r>
        <w:rPr>
          <w:rFonts w:hint="eastAsia"/>
        </w:rPr>
        <w:t>（植林の場合の記載例）</w:t>
      </w:r>
    </w:p>
    <w:p w:rsidR="005F47F9" w:rsidRDefault="005F47F9" w:rsidP="005F47F9">
      <w:r>
        <w:rPr>
          <w:rFonts w:hint="eastAsia"/>
        </w:rPr>
        <w:t>１　土地の選定理由</w:t>
      </w:r>
    </w:p>
    <w:p w:rsidR="005F47F9" w:rsidRDefault="005F47F9" w:rsidP="005F47F9">
      <w:pPr>
        <w:ind w:left="424" w:hangingChars="202" w:hanging="424"/>
      </w:pPr>
      <w:r>
        <w:rPr>
          <w:rFonts w:hint="eastAsia"/>
        </w:rPr>
        <w:t xml:space="preserve">　　　申請地は山林に囲まれた農地であり、鳥獣害で農作物を収穫できないことから選定した。</w:t>
      </w:r>
    </w:p>
    <w:p w:rsidR="005F47F9" w:rsidRDefault="005F47F9" w:rsidP="005F47F9"/>
    <w:p w:rsidR="005F47F9" w:rsidRDefault="005F47F9" w:rsidP="005F47F9">
      <w:r>
        <w:rPr>
          <w:rFonts w:hint="eastAsia"/>
        </w:rPr>
        <w:t>２　事業の目的及び必要性</w:t>
      </w:r>
    </w:p>
    <w:p w:rsidR="005F47F9" w:rsidRDefault="005F47F9" w:rsidP="005F47F9">
      <w:r>
        <w:rPr>
          <w:rFonts w:hint="eastAsia"/>
        </w:rPr>
        <w:t xml:space="preserve">　　　目　的　　植林</w:t>
      </w:r>
    </w:p>
    <w:p w:rsidR="005F47F9" w:rsidRDefault="005F47F9" w:rsidP="005F47F9">
      <w:pPr>
        <w:ind w:left="1418" w:hangingChars="675" w:hanging="1418"/>
      </w:pPr>
      <w:r>
        <w:rPr>
          <w:rFonts w:hint="eastAsia"/>
        </w:rPr>
        <w:t xml:space="preserve">　　　必要性　　鳥獣害で農作物を収穫できない農地であることから土地の有効利用を考慮して植林を行う。</w:t>
      </w:r>
    </w:p>
    <w:p w:rsidR="005F47F9" w:rsidRPr="005F47F9" w:rsidRDefault="005F47F9" w:rsidP="005F47F9"/>
    <w:p w:rsidR="005F47F9" w:rsidRDefault="005F47F9" w:rsidP="005F47F9">
      <w:r>
        <w:rPr>
          <w:rFonts w:hint="eastAsia"/>
        </w:rPr>
        <w:t>３　計画の概要</w:t>
      </w:r>
    </w:p>
    <w:p w:rsidR="005F47F9" w:rsidRDefault="005F47F9" w:rsidP="005F47F9">
      <w:pPr>
        <w:ind w:firstLineChars="200" w:firstLine="420"/>
      </w:pPr>
      <w:r>
        <w:rPr>
          <w:rFonts w:hint="eastAsia"/>
        </w:rPr>
        <w:t>（事業面積、転用面積）</w:t>
      </w:r>
    </w:p>
    <w:p w:rsidR="005F47F9" w:rsidRDefault="005F47F9" w:rsidP="005F47F9">
      <w:r>
        <w:rPr>
          <w:rFonts w:hint="eastAsia"/>
        </w:rPr>
        <w:t xml:space="preserve">　　　事業面積　　９９１㎡、転用面積　９９１㎡</w:t>
      </w:r>
    </w:p>
    <w:p w:rsidR="005F47F9" w:rsidRDefault="005F47F9" w:rsidP="005F47F9">
      <w:r>
        <w:rPr>
          <w:rFonts w:hint="eastAsia"/>
        </w:rPr>
        <w:t xml:space="preserve">　　　事業費　　　不明</w:t>
      </w:r>
    </w:p>
    <w:p w:rsidR="005F47F9" w:rsidRDefault="005F47F9" w:rsidP="005F47F9">
      <w:r>
        <w:rPr>
          <w:rFonts w:hint="eastAsia"/>
        </w:rPr>
        <w:t xml:space="preserve">　　　資金調達　　自己資金</w:t>
      </w:r>
    </w:p>
    <w:p w:rsidR="005F47F9" w:rsidRDefault="005F47F9" w:rsidP="005F47F9"/>
    <w:p w:rsidR="005F47F9" w:rsidRDefault="005F47F9" w:rsidP="005F47F9">
      <w:pPr>
        <w:ind w:firstLineChars="200" w:firstLine="420"/>
      </w:pPr>
      <w:r>
        <w:rPr>
          <w:rFonts w:hint="eastAsia"/>
        </w:rPr>
        <w:t>（土地利用計画、建物又は施設の概要等）</w:t>
      </w:r>
    </w:p>
    <w:p w:rsidR="005F47F9" w:rsidRDefault="005F47F9" w:rsidP="005F47F9">
      <w:r>
        <w:rPr>
          <w:rFonts w:hint="eastAsia"/>
        </w:rPr>
        <w:t xml:space="preserve">　　　植林　　クヌギ　　　　本　９９１㎡</w:t>
      </w:r>
    </w:p>
    <w:p w:rsidR="005F47F9" w:rsidRDefault="005F47F9" w:rsidP="005F47F9">
      <w:r>
        <w:rPr>
          <w:rFonts w:hint="eastAsia"/>
        </w:rPr>
        <w:t xml:space="preserve">　　　</w:t>
      </w:r>
    </w:p>
    <w:p w:rsidR="005F47F9" w:rsidRDefault="005F47F9" w:rsidP="005F47F9">
      <w:r>
        <w:rPr>
          <w:rFonts w:hint="eastAsia"/>
        </w:rPr>
        <w:t>４　給排水計画</w:t>
      </w:r>
    </w:p>
    <w:p w:rsidR="005F47F9" w:rsidRDefault="005F47F9" w:rsidP="005F47F9">
      <w:r>
        <w:rPr>
          <w:rFonts w:hint="eastAsia"/>
        </w:rPr>
        <w:t xml:space="preserve">　　（給水方法、給水量及び給水可能性の検討）</w:t>
      </w:r>
    </w:p>
    <w:p w:rsidR="005F47F9" w:rsidRDefault="00724C2C" w:rsidP="005F47F9">
      <w:pPr>
        <w:ind w:firstLineChars="300" w:firstLine="630"/>
      </w:pPr>
      <w:r>
        <w:rPr>
          <w:rFonts w:hint="eastAsia"/>
        </w:rPr>
        <w:t>給水なし</w:t>
      </w:r>
      <w:r w:rsidR="005F47F9">
        <w:rPr>
          <w:rFonts w:hint="eastAsia"/>
        </w:rPr>
        <w:t>。</w:t>
      </w:r>
    </w:p>
    <w:p w:rsidR="005F47F9" w:rsidRDefault="005F47F9" w:rsidP="005F47F9">
      <w:pPr>
        <w:ind w:left="1418" w:hangingChars="675" w:hanging="1418"/>
      </w:pPr>
      <w:r>
        <w:rPr>
          <w:rFonts w:hint="eastAsia"/>
        </w:rPr>
        <w:t xml:space="preserve">　　（雨水、生活雑排水・汚水のそれぞれの処理方法）</w:t>
      </w:r>
    </w:p>
    <w:p w:rsidR="005F47F9" w:rsidRDefault="005F47F9" w:rsidP="005F47F9">
      <w:pPr>
        <w:ind w:leftChars="270" w:left="567" w:firstLineChars="30" w:firstLine="63"/>
      </w:pPr>
      <w:r>
        <w:rPr>
          <w:rFonts w:hint="eastAsia"/>
        </w:rPr>
        <w:t>雨水については、</w:t>
      </w:r>
      <w:r w:rsidR="00724C2C">
        <w:rPr>
          <w:rFonts w:hint="eastAsia"/>
        </w:rPr>
        <w:t>地下浸透</w:t>
      </w:r>
      <w:r>
        <w:rPr>
          <w:rFonts w:hint="eastAsia"/>
        </w:rPr>
        <w:t>。</w:t>
      </w:r>
    </w:p>
    <w:p w:rsidR="005F47F9" w:rsidRDefault="005F47F9" w:rsidP="005F47F9">
      <w:r>
        <w:rPr>
          <w:rFonts w:hint="eastAsia"/>
        </w:rPr>
        <w:t xml:space="preserve">　　</w:t>
      </w:r>
    </w:p>
    <w:p w:rsidR="005F47F9" w:rsidRDefault="005F47F9" w:rsidP="005F47F9">
      <w:r>
        <w:rPr>
          <w:rFonts w:hint="eastAsia"/>
        </w:rPr>
        <w:t>５　被害防除計画</w:t>
      </w:r>
    </w:p>
    <w:p w:rsidR="005F47F9" w:rsidRDefault="005F47F9" w:rsidP="005F47F9">
      <w:r>
        <w:rPr>
          <w:rFonts w:hint="eastAsia"/>
        </w:rPr>
        <w:t xml:space="preserve">　（１）造成中の被害防除対策</w:t>
      </w:r>
    </w:p>
    <w:p w:rsidR="005F47F9" w:rsidRDefault="005F47F9" w:rsidP="005F47F9">
      <w:pPr>
        <w:ind w:firstLineChars="200" w:firstLine="420"/>
      </w:pPr>
      <w:r>
        <w:rPr>
          <w:rFonts w:hint="eastAsia"/>
        </w:rPr>
        <w:t xml:space="preserve">　（造成に係る土地の流出、たい積、崩壊への対応策）</w:t>
      </w:r>
    </w:p>
    <w:p w:rsidR="005F47F9" w:rsidRDefault="00724C2C" w:rsidP="005F47F9">
      <w:pPr>
        <w:ind w:firstLineChars="300" w:firstLine="630"/>
      </w:pPr>
      <w:r>
        <w:rPr>
          <w:rFonts w:hint="eastAsia"/>
        </w:rPr>
        <w:t>造成なし</w:t>
      </w:r>
      <w:r w:rsidR="005F47F9">
        <w:rPr>
          <w:rFonts w:hint="eastAsia"/>
        </w:rPr>
        <w:t>。</w:t>
      </w:r>
    </w:p>
    <w:p w:rsidR="005F47F9" w:rsidRDefault="005F47F9" w:rsidP="005F47F9">
      <w:r>
        <w:rPr>
          <w:rFonts w:hint="eastAsia"/>
        </w:rPr>
        <w:t xml:space="preserve">　（２）完成後の防除方策</w:t>
      </w:r>
    </w:p>
    <w:p w:rsidR="005F47F9" w:rsidRDefault="005F47F9" w:rsidP="005F47F9">
      <w:r>
        <w:rPr>
          <w:rFonts w:hint="eastAsia"/>
        </w:rPr>
        <w:t xml:space="preserve">　　　（ガス、湧水、捨石及び粉じん等により付近の農業等への影響の有無、対応策）</w:t>
      </w:r>
    </w:p>
    <w:p w:rsidR="005F47F9" w:rsidRDefault="005F47F9" w:rsidP="005F47F9">
      <w:r>
        <w:rPr>
          <w:rFonts w:hint="eastAsia"/>
        </w:rPr>
        <w:t xml:space="preserve">　　　（近隣農地への被害防除方策：日照、通風、耕作等への影響及びその対応策）　</w:t>
      </w:r>
    </w:p>
    <w:p w:rsidR="005F47F9" w:rsidRDefault="005F47F9" w:rsidP="005F47F9">
      <w:pPr>
        <w:ind w:left="567" w:hangingChars="270" w:hanging="567"/>
      </w:pPr>
      <w:r>
        <w:rPr>
          <w:rFonts w:hint="eastAsia"/>
        </w:rPr>
        <w:t xml:space="preserve">　　　　周辺</w:t>
      </w:r>
      <w:r w:rsidR="00724C2C">
        <w:rPr>
          <w:rFonts w:hint="eastAsia"/>
        </w:rPr>
        <w:t>には農地はない。</w:t>
      </w:r>
      <w:r>
        <w:rPr>
          <w:rFonts w:hint="eastAsia"/>
        </w:rPr>
        <w:t>その他周辺への影響はないと考えるが、周辺農地等に被害が生じた場合、及び生じる恐れがある場合は、申請者が責任をもって解決する。</w:t>
      </w:r>
    </w:p>
    <w:p w:rsidR="005F47F9" w:rsidRPr="00724C2C" w:rsidRDefault="005F47F9" w:rsidP="005F47F9">
      <w:pPr>
        <w:ind w:left="567" w:hangingChars="270" w:hanging="567"/>
      </w:pPr>
    </w:p>
    <w:p w:rsidR="005F47F9" w:rsidRDefault="005F47F9" w:rsidP="005F47F9">
      <w:pPr>
        <w:ind w:firstLineChars="2000" w:firstLine="4200"/>
      </w:pPr>
      <w:r>
        <w:rPr>
          <w:rFonts w:hint="eastAsia"/>
        </w:rPr>
        <w:t>住所</w:t>
      </w:r>
    </w:p>
    <w:p w:rsidR="005F47F9" w:rsidRDefault="005F47F9" w:rsidP="005F47F9">
      <w:pPr>
        <w:ind w:firstLineChars="2000" w:firstLine="4200"/>
      </w:pPr>
      <w:r>
        <w:rPr>
          <w:rFonts w:hint="eastAsia"/>
        </w:rPr>
        <w:t>氏名　　　　　　　　　　　　　　印</w:t>
      </w:r>
    </w:p>
    <w:p w:rsidR="005F47F9" w:rsidRDefault="005F47F9" w:rsidP="005F47F9">
      <w:pPr>
        <w:ind w:firstLineChars="2000" w:firstLine="4200"/>
      </w:pPr>
    </w:p>
    <w:sectPr w:rsidR="005F47F9" w:rsidSect="0060218E">
      <w:pgSz w:w="11906" w:h="16838" w:code="9"/>
      <w:pgMar w:top="851" w:right="1701" w:bottom="567"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47F9" w:rsidRDefault="005F47F9" w:rsidP="00C73FD5">
      <w:r>
        <w:separator/>
      </w:r>
    </w:p>
  </w:endnote>
  <w:endnote w:type="continuationSeparator" w:id="0">
    <w:p w:rsidR="005F47F9" w:rsidRDefault="005F47F9" w:rsidP="00C73F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47F9" w:rsidRDefault="005F47F9" w:rsidP="00C73FD5">
      <w:r>
        <w:separator/>
      </w:r>
    </w:p>
  </w:footnote>
  <w:footnote w:type="continuationSeparator" w:id="0">
    <w:p w:rsidR="005F47F9" w:rsidRDefault="005F47F9" w:rsidP="00C73FD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1EDA"/>
    <w:rsid w:val="0004303E"/>
    <w:rsid w:val="000A5D0E"/>
    <w:rsid w:val="00134511"/>
    <w:rsid w:val="00161EDA"/>
    <w:rsid w:val="00265669"/>
    <w:rsid w:val="002A1E8F"/>
    <w:rsid w:val="00321CE6"/>
    <w:rsid w:val="00491743"/>
    <w:rsid w:val="0055385D"/>
    <w:rsid w:val="005F47F9"/>
    <w:rsid w:val="0060218E"/>
    <w:rsid w:val="0062086D"/>
    <w:rsid w:val="00667569"/>
    <w:rsid w:val="00724C2C"/>
    <w:rsid w:val="0080063D"/>
    <w:rsid w:val="00877A88"/>
    <w:rsid w:val="008E4511"/>
    <w:rsid w:val="00960DAE"/>
    <w:rsid w:val="00961039"/>
    <w:rsid w:val="009B000D"/>
    <w:rsid w:val="00A2603D"/>
    <w:rsid w:val="00A80C1B"/>
    <w:rsid w:val="00B63488"/>
    <w:rsid w:val="00BE6EEE"/>
    <w:rsid w:val="00C73FD5"/>
    <w:rsid w:val="00E71D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1F064A34-DFB3-4D4C-845A-02E3A4626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73FD5"/>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C73FD5"/>
    <w:rPr>
      <w:rFonts w:asciiTheme="majorHAnsi" w:eastAsiaTheme="majorEastAsia" w:hAnsiTheme="majorHAnsi" w:cstheme="majorBidi"/>
      <w:sz w:val="18"/>
      <w:szCs w:val="18"/>
    </w:rPr>
  </w:style>
  <w:style w:type="paragraph" w:styleId="a5">
    <w:name w:val="header"/>
    <w:basedOn w:val="a"/>
    <w:link w:val="a6"/>
    <w:uiPriority w:val="99"/>
    <w:unhideWhenUsed/>
    <w:rsid w:val="00C73FD5"/>
    <w:pPr>
      <w:tabs>
        <w:tab w:val="center" w:pos="4252"/>
        <w:tab w:val="right" w:pos="8504"/>
      </w:tabs>
      <w:snapToGrid w:val="0"/>
    </w:pPr>
  </w:style>
  <w:style w:type="character" w:customStyle="1" w:styleId="a6">
    <w:name w:val="ヘッダー (文字)"/>
    <w:basedOn w:val="a0"/>
    <w:link w:val="a5"/>
    <w:uiPriority w:val="99"/>
    <w:rsid w:val="00C73FD5"/>
  </w:style>
  <w:style w:type="paragraph" w:styleId="a7">
    <w:name w:val="footer"/>
    <w:basedOn w:val="a"/>
    <w:link w:val="a8"/>
    <w:uiPriority w:val="99"/>
    <w:unhideWhenUsed/>
    <w:rsid w:val="00C73FD5"/>
    <w:pPr>
      <w:tabs>
        <w:tab w:val="center" w:pos="4252"/>
        <w:tab w:val="right" w:pos="8504"/>
      </w:tabs>
      <w:snapToGrid w:val="0"/>
    </w:pPr>
  </w:style>
  <w:style w:type="character" w:customStyle="1" w:styleId="a8">
    <w:name w:val="フッター (文字)"/>
    <w:basedOn w:val="a0"/>
    <w:link w:val="a7"/>
    <w:uiPriority w:val="99"/>
    <w:rsid w:val="00C73F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5B843FEA.dotm</Template>
  <TotalTime>125</TotalTime>
  <Pages>3</Pages>
  <Words>235</Words>
  <Characters>1341</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山園琢磨</dc:creator>
  <cp:keywords/>
  <dc:description/>
  <cp:lastModifiedBy>山園琢磨</cp:lastModifiedBy>
  <cp:revision>17</cp:revision>
  <cp:lastPrinted>2017-11-02T07:12:00Z</cp:lastPrinted>
  <dcterms:created xsi:type="dcterms:W3CDTF">2017-11-02T06:37:00Z</dcterms:created>
  <dcterms:modified xsi:type="dcterms:W3CDTF">2022-01-04T02:06:00Z</dcterms:modified>
</cp:coreProperties>
</file>